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FAA" w:rsidRDefault="007F2FAA">
      <w:pPr>
        <w:pStyle w:val="Textkrper"/>
        <w:rPr>
          <w:rFonts w:ascii="Arial" w:hAnsi="Arial"/>
          <w:b/>
          <w:caps/>
          <w:u w:val="single"/>
          <w:lang w:val="de-DE"/>
        </w:rPr>
      </w:pPr>
      <w:bookmarkStart w:id="0" w:name="_GoBack"/>
      <w:bookmarkEnd w:id="0"/>
    </w:p>
    <w:p w:rsidR="007F2FAA" w:rsidRPr="00E97F2D" w:rsidRDefault="00603812">
      <w:pPr>
        <w:pStyle w:val="Textkrper"/>
        <w:rPr>
          <w:rFonts w:ascii="Arial" w:hAnsi="Arial"/>
          <w:b/>
          <w:caps/>
          <w:u w:val="single"/>
          <w:lang w:val="de-DE"/>
        </w:rPr>
      </w:pPr>
      <w:r>
        <w:rPr>
          <w:rFonts w:ascii="Arial" w:hAnsi="Arial"/>
          <w:b/>
          <w:caps/>
          <w:u w:val="single"/>
          <w:lang w:val="de-DE"/>
        </w:rPr>
        <w:t>Vergleich von angeboten</w:t>
      </w:r>
    </w:p>
    <w:p w:rsidR="007F2FAA" w:rsidRDefault="007F2FAA" w:rsidP="006C00EA">
      <w:pPr>
        <w:tabs>
          <w:tab w:val="left" w:pos="2590"/>
        </w:tabs>
        <w:jc w:val="center"/>
        <w:rPr>
          <w:rFonts w:ascii="Arial" w:hAnsi="Arial" w:cs="Arial"/>
          <w:sz w:val="22"/>
        </w:rPr>
      </w:pPr>
    </w:p>
    <w:p w:rsidR="000D2D3F" w:rsidRDefault="000D2D3F" w:rsidP="000D2D3F">
      <w:pPr>
        <w:tabs>
          <w:tab w:val="left" w:pos="2590"/>
        </w:tabs>
        <w:rPr>
          <w:rFonts w:ascii="Arial" w:hAnsi="Arial" w:cs="Arial"/>
          <w:b/>
          <w:i/>
          <w:color w:val="00B050"/>
          <w:sz w:val="22"/>
        </w:rPr>
      </w:pPr>
    </w:p>
    <w:p w:rsidR="000D2D3F" w:rsidRPr="000D2D3F" w:rsidRDefault="000D2D3F" w:rsidP="000D2D3F">
      <w:pPr>
        <w:tabs>
          <w:tab w:val="left" w:pos="2590"/>
        </w:tabs>
        <w:rPr>
          <w:rFonts w:ascii="Arial" w:hAnsi="Arial" w:cs="Arial"/>
          <w:b/>
          <w:i/>
          <w:color w:val="00B050"/>
          <w:sz w:val="22"/>
        </w:rPr>
      </w:pPr>
      <w:r w:rsidRPr="000D2D3F">
        <w:rPr>
          <w:rFonts w:ascii="Arial" w:hAnsi="Arial" w:cs="Arial"/>
          <w:b/>
          <w:i/>
          <w:color w:val="00B050"/>
          <w:sz w:val="22"/>
        </w:rPr>
        <w:t>Öffentliche Auftraggeber sind zur Prüfung der Binnenmarktrelevanz verpflichtet !</w:t>
      </w:r>
    </w:p>
    <w:p w:rsidR="001D1ECF" w:rsidRPr="00E97F2D" w:rsidRDefault="001D1ECF">
      <w:pPr>
        <w:tabs>
          <w:tab w:val="left" w:pos="2590"/>
        </w:tabs>
        <w:jc w:val="both"/>
        <w:rPr>
          <w:rFonts w:ascii="Arial" w:hAnsi="Arial" w:cs="Arial"/>
          <w:b/>
          <w:bCs/>
          <w:sz w:val="22"/>
        </w:rPr>
      </w:pPr>
    </w:p>
    <w:p w:rsidR="000D2D3F" w:rsidRDefault="000D2D3F">
      <w:pPr>
        <w:tabs>
          <w:tab w:val="left" w:pos="2590"/>
        </w:tabs>
        <w:jc w:val="both"/>
        <w:rPr>
          <w:rFonts w:ascii="Arial" w:hAnsi="Arial" w:cs="Arial"/>
          <w:b/>
          <w:bCs/>
          <w:sz w:val="22"/>
        </w:rPr>
      </w:pPr>
    </w:p>
    <w:p w:rsidR="00603812" w:rsidRDefault="001A56DC">
      <w:pPr>
        <w:tabs>
          <w:tab w:val="left" w:pos="2590"/>
        </w:tabs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Projekt</w:t>
      </w:r>
      <w:r w:rsidR="00603812">
        <w:rPr>
          <w:rFonts w:ascii="Arial" w:hAnsi="Arial" w:cs="Arial"/>
          <w:b/>
          <w:bCs/>
          <w:sz w:val="22"/>
        </w:rPr>
        <w:t>titel</w:t>
      </w:r>
      <w:r w:rsidR="00147969" w:rsidRPr="00E97F2D">
        <w:rPr>
          <w:rFonts w:ascii="Arial" w:hAnsi="Arial" w:cs="Arial"/>
          <w:b/>
          <w:bCs/>
          <w:sz w:val="22"/>
        </w:rPr>
        <w:t>:</w:t>
      </w:r>
      <w:r w:rsidR="000D1A87">
        <w:rPr>
          <w:rFonts w:ascii="Arial" w:hAnsi="Arial" w:cs="Arial"/>
          <w:b/>
          <w:bCs/>
          <w:sz w:val="22"/>
        </w:rPr>
        <w:t xml:space="preserve">  …………</w:t>
      </w:r>
      <w:r w:rsidR="007F2FAA" w:rsidRPr="00E97F2D">
        <w:rPr>
          <w:rFonts w:ascii="Arial" w:hAnsi="Arial" w:cs="Arial"/>
          <w:b/>
          <w:bCs/>
          <w:sz w:val="22"/>
        </w:rPr>
        <w:tab/>
      </w:r>
    </w:p>
    <w:p w:rsidR="00157984" w:rsidRDefault="00157984">
      <w:pPr>
        <w:tabs>
          <w:tab w:val="left" w:pos="2590"/>
        </w:tabs>
        <w:jc w:val="both"/>
        <w:rPr>
          <w:rFonts w:ascii="Arial" w:hAnsi="Arial" w:cs="Arial"/>
          <w:b/>
          <w:bCs/>
          <w:sz w:val="22"/>
        </w:rPr>
      </w:pPr>
    </w:p>
    <w:p w:rsidR="00603812" w:rsidRPr="00603812" w:rsidRDefault="00603812" w:rsidP="00603812">
      <w:pPr>
        <w:tabs>
          <w:tab w:val="left" w:pos="2590"/>
        </w:tabs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Projektträger</w:t>
      </w:r>
      <w:r w:rsidRPr="00E97F2D">
        <w:rPr>
          <w:rFonts w:ascii="Arial" w:hAnsi="Arial" w:cs="Arial"/>
          <w:b/>
          <w:bCs/>
          <w:sz w:val="22"/>
        </w:rPr>
        <w:t>:</w:t>
      </w:r>
      <w:r w:rsidR="000D1A87">
        <w:rPr>
          <w:rFonts w:ascii="Arial" w:hAnsi="Arial" w:cs="Arial"/>
          <w:b/>
          <w:bCs/>
          <w:sz w:val="22"/>
        </w:rPr>
        <w:t xml:space="preserve">  ………….</w:t>
      </w:r>
      <w:r w:rsidRPr="00E97F2D">
        <w:rPr>
          <w:rFonts w:ascii="Arial" w:hAnsi="Arial" w:cs="Arial"/>
          <w:b/>
          <w:bCs/>
          <w:sz w:val="22"/>
        </w:rPr>
        <w:tab/>
      </w:r>
    </w:p>
    <w:p w:rsidR="007F2FAA" w:rsidRPr="00E97F2D" w:rsidRDefault="007F2FAA">
      <w:pPr>
        <w:tabs>
          <w:tab w:val="left" w:pos="2590"/>
        </w:tabs>
        <w:jc w:val="both"/>
        <w:rPr>
          <w:rFonts w:ascii="Arial" w:hAnsi="Arial" w:cs="Arial"/>
          <w:sz w:val="22"/>
        </w:rPr>
      </w:pPr>
    </w:p>
    <w:p w:rsidR="007F2FAA" w:rsidRDefault="00603812">
      <w:pPr>
        <w:tabs>
          <w:tab w:val="left" w:pos="2590"/>
        </w:tabs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b/>
          <w:bCs/>
          <w:sz w:val="22"/>
        </w:rPr>
        <w:t>Projektnummer</w:t>
      </w:r>
      <w:r w:rsidR="007F2FAA" w:rsidRPr="00E97F2D">
        <w:rPr>
          <w:rFonts w:ascii="Arial" w:hAnsi="Arial" w:cs="Arial"/>
          <w:b/>
          <w:bCs/>
          <w:sz w:val="22"/>
        </w:rPr>
        <w:t>:</w:t>
      </w:r>
      <w:r w:rsidR="000D1A87">
        <w:rPr>
          <w:rFonts w:ascii="Arial" w:hAnsi="Arial" w:cs="Arial"/>
          <w:b/>
          <w:bCs/>
          <w:sz w:val="22"/>
        </w:rPr>
        <w:t xml:space="preserve">  ………….</w:t>
      </w:r>
      <w:r w:rsidR="007F2FAA" w:rsidRPr="00E97F2D">
        <w:rPr>
          <w:rFonts w:ascii="Arial" w:hAnsi="Arial" w:cs="Arial"/>
          <w:sz w:val="22"/>
        </w:rPr>
        <w:tab/>
      </w:r>
    </w:p>
    <w:p w:rsidR="00A40F6C" w:rsidRPr="00E97F2D" w:rsidRDefault="00A40F6C">
      <w:pPr>
        <w:tabs>
          <w:tab w:val="left" w:pos="2590"/>
        </w:tabs>
        <w:jc w:val="both"/>
        <w:rPr>
          <w:rFonts w:ascii="Arial" w:hAnsi="Arial" w:cs="Arial"/>
          <w:sz w:val="22"/>
        </w:rPr>
      </w:pPr>
    </w:p>
    <w:p w:rsidR="009A51F9" w:rsidRPr="00E97F2D" w:rsidRDefault="009A51F9">
      <w:pPr>
        <w:tabs>
          <w:tab w:val="left" w:pos="2590"/>
        </w:tabs>
        <w:jc w:val="both"/>
        <w:rPr>
          <w:rFonts w:ascii="Arial" w:hAnsi="Arial" w:cs="Arial"/>
          <w:sz w:val="22"/>
        </w:rPr>
      </w:pPr>
    </w:p>
    <w:p w:rsidR="001A56DC" w:rsidRDefault="00603812" w:rsidP="001A56DC">
      <w:pPr>
        <w:tabs>
          <w:tab w:val="left" w:pos="2590"/>
        </w:tabs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Vergleich von</w:t>
      </w:r>
      <w:r w:rsidR="001A56DC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>3</w:t>
      </w:r>
      <w:r w:rsidR="00FB7D77">
        <w:rPr>
          <w:rFonts w:ascii="Arial" w:hAnsi="Arial" w:cs="Arial"/>
          <w:sz w:val="22"/>
        </w:rPr>
        <w:t xml:space="preserve"> </w:t>
      </w:r>
      <w:r w:rsidR="001A56DC">
        <w:rPr>
          <w:rFonts w:ascii="Arial" w:hAnsi="Arial" w:cs="Arial"/>
          <w:sz w:val="22"/>
        </w:rPr>
        <w:t xml:space="preserve">Angeboten </w:t>
      </w:r>
      <w:r w:rsidR="001A56DC" w:rsidRPr="000D2D3F">
        <w:rPr>
          <w:rFonts w:ascii="Arial" w:hAnsi="Arial" w:cs="Arial"/>
          <w:b/>
          <w:sz w:val="22"/>
        </w:rPr>
        <w:t>zur Leistung:</w:t>
      </w:r>
      <w:r w:rsidR="00697C7F">
        <w:rPr>
          <w:rFonts w:ascii="Arial" w:hAnsi="Arial" w:cs="Arial"/>
          <w:sz w:val="22"/>
        </w:rPr>
        <w:tab/>
      </w:r>
      <w:r w:rsidR="009A51F9">
        <w:rPr>
          <w:rFonts w:ascii="Arial" w:hAnsi="Arial" w:cs="Arial"/>
          <w:sz w:val="22"/>
        </w:rPr>
        <w:t>………</w:t>
      </w:r>
      <w:r w:rsidR="000D1A87">
        <w:rPr>
          <w:rFonts w:ascii="Arial" w:hAnsi="Arial" w:cs="Arial"/>
          <w:sz w:val="22"/>
        </w:rPr>
        <w:t>………</w:t>
      </w:r>
    </w:p>
    <w:p w:rsidR="006654C0" w:rsidRDefault="006654C0" w:rsidP="006654C0">
      <w:pPr>
        <w:tabs>
          <w:tab w:val="left" w:pos="2590"/>
        </w:tabs>
        <w:jc w:val="both"/>
        <w:rPr>
          <w:rFonts w:ascii="Arial" w:hAnsi="Arial" w:cs="Arial"/>
          <w:sz w:val="22"/>
        </w:rPr>
      </w:pPr>
    </w:p>
    <w:p w:rsidR="006654C0" w:rsidRDefault="006654C0" w:rsidP="006654C0">
      <w:pPr>
        <w:tabs>
          <w:tab w:val="left" w:pos="2590"/>
        </w:tabs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Geschätzter Auftragswert:  …………..</w:t>
      </w:r>
    </w:p>
    <w:p w:rsidR="004951BE" w:rsidRDefault="004951BE" w:rsidP="001A56DC">
      <w:pPr>
        <w:tabs>
          <w:tab w:val="left" w:pos="2590"/>
        </w:tabs>
        <w:jc w:val="both"/>
        <w:rPr>
          <w:rFonts w:ascii="Arial" w:hAnsi="Arial" w:cs="Arial"/>
          <w:sz w:val="22"/>
        </w:rPr>
      </w:pPr>
    </w:p>
    <w:p w:rsidR="001A56DC" w:rsidRPr="006E1D5A" w:rsidRDefault="001A56DC" w:rsidP="001A56DC">
      <w:pPr>
        <w:tabs>
          <w:tab w:val="left" w:pos="2590"/>
        </w:tabs>
        <w:jc w:val="both"/>
        <w:rPr>
          <w:rFonts w:ascii="Arial" w:hAnsi="Arial" w:cs="Arial"/>
          <w:i/>
          <w:sz w:val="22"/>
        </w:rPr>
      </w:pPr>
      <w:r w:rsidRPr="006E1D5A">
        <w:rPr>
          <w:rFonts w:ascii="Arial" w:hAnsi="Arial" w:cs="Arial"/>
          <w:i/>
          <w:sz w:val="22"/>
        </w:rPr>
        <w:t>1. Angebot:</w:t>
      </w:r>
    </w:p>
    <w:p w:rsidR="00883C47" w:rsidRDefault="001A56DC" w:rsidP="00157984">
      <w:pPr>
        <w:tabs>
          <w:tab w:val="left" w:pos="2590"/>
        </w:tabs>
        <w:spacing w:line="360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Firma: </w:t>
      </w:r>
      <w:r w:rsidR="00603812">
        <w:rPr>
          <w:rFonts w:ascii="Arial" w:hAnsi="Arial" w:cs="Arial"/>
          <w:sz w:val="22"/>
        </w:rPr>
        <w:tab/>
      </w:r>
    </w:p>
    <w:p w:rsidR="00697C7F" w:rsidRPr="00603812" w:rsidRDefault="00697C7F" w:rsidP="00603812">
      <w:pPr>
        <w:tabs>
          <w:tab w:val="left" w:pos="2590"/>
        </w:tabs>
        <w:spacing w:line="360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ab/>
      </w:r>
    </w:p>
    <w:p w:rsidR="001A56DC" w:rsidRDefault="00603812" w:rsidP="00697C7F">
      <w:pPr>
        <w:tabs>
          <w:tab w:val="left" w:pos="2590"/>
        </w:tabs>
        <w:spacing w:line="360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Kosten</w:t>
      </w:r>
      <w:r w:rsidR="001A56DC">
        <w:rPr>
          <w:rFonts w:ascii="Arial" w:hAnsi="Arial" w:cs="Arial"/>
          <w:sz w:val="22"/>
        </w:rPr>
        <w:t xml:space="preserve">: </w:t>
      </w:r>
      <w:r w:rsidR="00697C7F">
        <w:rPr>
          <w:rFonts w:ascii="Arial" w:hAnsi="Arial" w:cs="Arial"/>
          <w:sz w:val="22"/>
        </w:rPr>
        <w:tab/>
      </w:r>
    </w:p>
    <w:p w:rsidR="004951BE" w:rsidRDefault="004951BE" w:rsidP="00697C7F">
      <w:pPr>
        <w:tabs>
          <w:tab w:val="left" w:pos="2590"/>
        </w:tabs>
        <w:spacing w:line="360" w:lineRule="auto"/>
        <w:jc w:val="both"/>
        <w:rPr>
          <w:rFonts w:ascii="Arial" w:hAnsi="Arial" w:cs="Arial"/>
          <w:sz w:val="22"/>
        </w:rPr>
      </w:pPr>
    </w:p>
    <w:p w:rsidR="00784782" w:rsidRDefault="00784782" w:rsidP="00697C7F">
      <w:pPr>
        <w:tabs>
          <w:tab w:val="left" w:pos="2590"/>
        </w:tabs>
        <w:spacing w:line="360" w:lineRule="auto"/>
        <w:jc w:val="both"/>
        <w:rPr>
          <w:rFonts w:ascii="Arial" w:hAnsi="Arial" w:cs="Arial"/>
          <w:sz w:val="22"/>
        </w:rPr>
      </w:pPr>
    </w:p>
    <w:p w:rsidR="00697C7F" w:rsidRPr="006E1D5A" w:rsidRDefault="004951BE" w:rsidP="004951BE">
      <w:pPr>
        <w:tabs>
          <w:tab w:val="left" w:pos="2590"/>
        </w:tabs>
        <w:jc w:val="both"/>
        <w:rPr>
          <w:rFonts w:ascii="Arial" w:hAnsi="Arial" w:cs="Arial"/>
          <w:i/>
          <w:sz w:val="22"/>
        </w:rPr>
      </w:pPr>
      <w:r>
        <w:rPr>
          <w:rFonts w:ascii="Arial" w:hAnsi="Arial" w:cs="Arial"/>
          <w:i/>
          <w:sz w:val="22"/>
        </w:rPr>
        <w:t>2</w:t>
      </w:r>
      <w:r w:rsidRPr="006E1D5A">
        <w:rPr>
          <w:rFonts w:ascii="Arial" w:hAnsi="Arial" w:cs="Arial"/>
          <w:i/>
          <w:sz w:val="22"/>
        </w:rPr>
        <w:t>. Angebot:</w:t>
      </w:r>
    </w:p>
    <w:p w:rsidR="004951BE" w:rsidRPr="004951BE" w:rsidRDefault="00697C7F" w:rsidP="004951BE">
      <w:pPr>
        <w:shd w:val="clear" w:color="auto" w:fill="FFFFFF"/>
        <w:tabs>
          <w:tab w:val="left" w:pos="2590"/>
        </w:tabs>
        <w:spacing w:line="360" w:lineRule="auto"/>
        <w:ind w:left="4248" w:hanging="424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</w:rPr>
        <w:t xml:space="preserve">2. </w:t>
      </w:r>
      <w:r w:rsidR="001A56DC">
        <w:rPr>
          <w:rFonts w:ascii="Arial" w:hAnsi="Arial" w:cs="Arial"/>
          <w:sz w:val="22"/>
        </w:rPr>
        <w:t xml:space="preserve">Firma: </w:t>
      </w:r>
      <w:r w:rsidR="00603812">
        <w:rPr>
          <w:rFonts w:ascii="Arial" w:hAnsi="Arial" w:cs="Arial"/>
          <w:sz w:val="22"/>
        </w:rPr>
        <w:tab/>
      </w:r>
    </w:p>
    <w:p w:rsidR="004951BE" w:rsidRPr="004951BE" w:rsidRDefault="004951BE" w:rsidP="004951BE">
      <w:pPr>
        <w:shd w:val="clear" w:color="auto" w:fill="FFFFFF"/>
        <w:tabs>
          <w:tab w:val="left" w:pos="2590"/>
        </w:tabs>
        <w:spacing w:line="360" w:lineRule="auto"/>
        <w:ind w:left="4248" w:hanging="4248"/>
        <w:rPr>
          <w:rFonts w:ascii="Arial" w:hAnsi="Arial" w:cs="Arial"/>
          <w:sz w:val="22"/>
          <w:szCs w:val="22"/>
        </w:rPr>
      </w:pPr>
      <w:r w:rsidRPr="004951BE">
        <w:rPr>
          <w:rFonts w:ascii="Arial" w:hAnsi="Arial" w:cs="Arial"/>
          <w:sz w:val="22"/>
          <w:szCs w:val="22"/>
        </w:rPr>
        <w:tab/>
      </w:r>
    </w:p>
    <w:p w:rsidR="001A56DC" w:rsidRPr="000E3A02" w:rsidRDefault="00603812" w:rsidP="001A56DC">
      <w:pPr>
        <w:tabs>
          <w:tab w:val="left" w:pos="2590"/>
        </w:tabs>
        <w:spacing w:line="360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Kosten</w:t>
      </w:r>
      <w:r w:rsidR="001A56DC">
        <w:rPr>
          <w:rFonts w:ascii="Arial" w:hAnsi="Arial" w:cs="Arial"/>
          <w:sz w:val="22"/>
        </w:rPr>
        <w:t>:</w:t>
      </w:r>
      <w:r w:rsidR="00883C47">
        <w:rPr>
          <w:rFonts w:ascii="Arial" w:hAnsi="Arial" w:cs="Arial"/>
          <w:sz w:val="22"/>
        </w:rPr>
        <w:tab/>
      </w:r>
    </w:p>
    <w:p w:rsidR="001A56DC" w:rsidRDefault="001A56DC" w:rsidP="001A56DC">
      <w:pPr>
        <w:tabs>
          <w:tab w:val="left" w:pos="2590"/>
        </w:tabs>
        <w:jc w:val="both"/>
        <w:rPr>
          <w:rFonts w:ascii="Arial" w:hAnsi="Arial" w:cs="Arial"/>
          <w:sz w:val="22"/>
        </w:rPr>
      </w:pPr>
    </w:p>
    <w:p w:rsidR="00784782" w:rsidRDefault="00784782" w:rsidP="001A56DC">
      <w:pPr>
        <w:tabs>
          <w:tab w:val="left" w:pos="2590"/>
        </w:tabs>
        <w:jc w:val="both"/>
        <w:rPr>
          <w:rFonts w:ascii="Arial" w:hAnsi="Arial" w:cs="Arial"/>
          <w:sz w:val="22"/>
        </w:rPr>
      </w:pPr>
    </w:p>
    <w:p w:rsidR="001A56DC" w:rsidRPr="006E1D5A" w:rsidRDefault="001A56DC" w:rsidP="001A56DC">
      <w:pPr>
        <w:tabs>
          <w:tab w:val="left" w:pos="2590"/>
        </w:tabs>
        <w:jc w:val="both"/>
        <w:rPr>
          <w:rFonts w:ascii="Arial" w:hAnsi="Arial" w:cs="Arial"/>
          <w:i/>
          <w:sz w:val="22"/>
        </w:rPr>
      </w:pPr>
      <w:r w:rsidRPr="006E1D5A">
        <w:rPr>
          <w:rFonts w:ascii="Arial" w:hAnsi="Arial" w:cs="Arial"/>
          <w:i/>
          <w:sz w:val="22"/>
        </w:rPr>
        <w:t>3. Angebot:</w:t>
      </w:r>
    </w:p>
    <w:p w:rsidR="00883C47" w:rsidRDefault="001A56DC" w:rsidP="004951BE">
      <w:pPr>
        <w:tabs>
          <w:tab w:val="left" w:pos="2590"/>
        </w:tabs>
        <w:spacing w:line="360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Firma: </w:t>
      </w:r>
      <w:r w:rsidR="000E3A02">
        <w:rPr>
          <w:rFonts w:ascii="Arial" w:hAnsi="Arial" w:cs="Arial"/>
          <w:sz w:val="22"/>
        </w:rPr>
        <w:tab/>
      </w:r>
    </w:p>
    <w:p w:rsidR="004951BE" w:rsidRPr="000E3A02" w:rsidRDefault="004951BE" w:rsidP="004951BE">
      <w:pPr>
        <w:tabs>
          <w:tab w:val="left" w:pos="2590"/>
        </w:tabs>
        <w:spacing w:line="360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ab/>
      </w:r>
    </w:p>
    <w:p w:rsidR="0089108A" w:rsidRDefault="00603812" w:rsidP="001A56DC">
      <w:pPr>
        <w:tabs>
          <w:tab w:val="left" w:pos="2590"/>
        </w:tabs>
        <w:spacing w:line="360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Kosten</w:t>
      </w:r>
      <w:r w:rsidR="001A56DC">
        <w:rPr>
          <w:rFonts w:ascii="Arial" w:hAnsi="Arial" w:cs="Arial"/>
          <w:sz w:val="22"/>
        </w:rPr>
        <w:t xml:space="preserve">: </w:t>
      </w:r>
      <w:r w:rsidR="00B2369E">
        <w:rPr>
          <w:rFonts w:ascii="Arial" w:hAnsi="Arial" w:cs="Arial"/>
          <w:sz w:val="22"/>
        </w:rPr>
        <w:tab/>
      </w:r>
    </w:p>
    <w:p w:rsidR="001A56DC" w:rsidRDefault="001A56DC" w:rsidP="0089108A">
      <w:pPr>
        <w:tabs>
          <w:tab w:val="left" w:pos="2590"/>
        </w:tabs>
        <w:jc w:val="both"/>
        <w:rPr>
          <w:rFonts w:ascii="Arial" w:hAnsi="Arial" w:cs="Arial"/>
          <w:sz w:val="22"/>
        </w:rPr>
      </w:pPr>
    </w:p>
    <w:p w:rsidR="001A60AF" w:rsidRDefault="001A60AF" w:rsidP="0089108A">
      <w:pPr>
        <w:tabs>
          <w:tab w:val="left" w:pos="2590"/>
        </w:tabs>
        <w:jc w:val="both"/>
        <w:rPr>
          <w:rFonts w:ascii="Arial" w:hAnsi="Arial" w:cs="Arial"/>
          <w:sz w:val="22"/>
        </w:rPr>
      </w:pPr>
    </w:p>
    <w:p w:rsidR="00603812" w:rsidRPr="00603812" w:rsidRDefault="00603812" w:rsidP="0089108A">
      <w:pPr>
        <w:tabs>
          <w:tab w:val="left" w:pos="2590"/>
        </w:tabs>
        <w:jc w:val="both"/>
        <w:rPr>
          <w:rFonts w:ascii="Arial" w:hAnsi="Arial" w:cs="Arial"/>
          <w:b/>
          <w:sz w:val="22"/>
        </w:rPr>
      </w:pPr>
      <w:r w:rsidRPr="00603812">
        <w:rPr>
          <w:rFonts w:ascii="Arial" w:hAnsi="Arial" w:cs="Arial"/>
          <w:b/>
          <w:sz w:val="22"/>
        </w:rPr>
        <w:t>Vergabevermerk</w:t>
      </w:r>
      <w:r w:rsidR="00CF61B6">
        <w:rPr>
          <w:rFonts w:ascii="Arial" w:hAnsi="Arial" w:cs="Arial"/>
          <w:b/>
          <w:sz w:val="22"/>
        </w:rPr>
        <w:t xml:space="preserve"> mit Begründung (warum Vergabe an diesen Bieter):</w:t>
      </w:r>
    </w:p>
    <w:p w:rsidR="00603812" w:rsidRDefault="00603812" w:rsidP="0089108A">
      <w:pPr>
        <w:tabs>
          <w:tab w:val="left" w:pos="2590"/>
        </w:tabs>
        <w:jc w:val="both"/>
        <w:rPr>
          <w:rFonts w:ascii="Arial" w:hAnsi="Arial" w:cs="Arial"/>
          <w:sz w:val="22"/>
        </w:rPr>
      </w:pPr>
    </w:p>
    <w:p w:rsidR="00A40F6C" w:rsidRDefault="00A40F6C" w:rsidP="009E647E">
      <w:pPr>
        <w:tabs>
          <w:tab w:val="left" w:pos="2590"/>
        </w:tabs>
        <w:jc w:val="both"/>
        <w:rPr>
          <w:rFonts w:ascii="Arial" w:hAnsi="Arial" w:cs="Arial"/>
          <w:sz w:val="22"/>
        </w:rPr>
      </w:pPr>
    </w:p>
    <w:p w:rsidR="000D1A87" w:rsidRDefault="000D1A87" w:rsidP="009E647E">
      <w:pPr>
        <w:tabs>
          <w:tab w:val="left" w:pos="2590"/>
        </w:tabs>
        <w:jc w:val="both"/>
        <w:rPr>
          <w:rFonts w:ascii="Arial" w:hAnsi="Arial" w:cs="Arial"/>
          <w:sz w:val="22"/>
        </w:rPr>
      </w:pPr>
    </w:p>
    <w:p w:rsidR="000D1A87" w:rsidRDefault="000D1A87" w:rsidP="009E647E">
      <w:pPr>
        <w:tabs>
          <w:tab w:val="left" w:pos="2590"/>
        </w:tabs>
        <w:jc w:val="both"/>
        <w:rPr>
          <w:rFonts w:ascii="Arial" w:hAnsi="Arial" w:cs="Arial"/>
          <w:sz w:val="22"/>
        </w:rPr>
      </w:pPr>
    </w:p>
    <w:p w:rsidR="000D1A87" w:rsidRDefault="000D1A87" w:rsidP="009E647E">
      <w:pPr>
        <w:tabs>
          <w:tab w:val="left" w:pos="2590"/>
        </w:tabs>
        <w:jc w:val="both"/>
        <w:rPr>
          <w:rFonts w:ascii="Arial" w:hAnsi="Arial" w:cs="Arial"/>
          <w:sz w:val="22"/>
        </w:rPr>
      </w:pPr>
    </w:p>
    <w:p w:rsidR="000D1A87" w:rsidRPr="009E647E" w:rsidRDefault="000D1A87" w:rsidP="009E647E">
      <w:pPr>
        <w:tabs>
          <w:tab w:val="left" w:pos="2590"/>
        </w:tabs>
        <w:jc w:val="both"/>
        <w:rPr>
          <w:rFonts w:ascii="Arial" w:hAnsi="Arial" w:cs="Arial"/>
          <w:sz w:val="22"/>
        </w:rPr>
      </w:pPr>
    </w:p>
    <w:p w:rsidR="00964C8B" w:rsidRPr="00E97F2D" w:rsidRDefault="00964C8B">
      <w:pPr>
        <w:pStyle w:val="Textkrper2"/>
        <w:rPr>
          <w:sz w:val="22"/>
        </w:rPr>
      </w:pPr>
    </w:p>
    <w:p w:rsidR="0089108A" w:rsidRPr="00603812" w:rsidRDefault="004B1222">
      <w:pPr>
        <w:pStyle w:val="Textkrper2"/>
        <w:rPr>
          <w:b/>
          <w:sz w:val="22"/>
        </w:rPr>
      </w:pPr>
      <w:r>
        <w:rPr>
          <w:b/>
          <w:sz w:val="22"/>
        </w:rPr>
        <w:t xml:space="preserve">Datum und </w:t>
      </w:r>
      <w:r w:rsidR="00603812" w:rsidRPr="00603812">
        <w:rPr>
          <w:b/>
          <w:sz w:val="22"/>
        </w:rPr>
        <w:t>Unterschrift des Zuschlag</w:t>
      </w:r>
      <w:r w:rsidR="00603812">
        <w:rPr>
          <w:b/>
          <w:sz w:val="22"/>
        </w:rPr>
        <w:t>s</w:t>
      </w:r>
      <w:r w:rsidR="00603812" w:rsidRPr="00603812">
        <w:rPr>
          <w:b/>
          <w:sz w:val="22"/>
        </w:rPr>
        <w:t>erteilenden:</w:t>
      </w:r>
    </w:p>
    <w:sectPr w:rsidR="0089108A" w:rsidRPr="00603812" w:rsidSect="001D7FF7">
      <w:headerReference w:type="even" r:id="rId8"/>
      <w:headerReference w:type="default" r:id="rId9"/>
      <w:footerReference w:type="even" r:id="rId10"/>
      <w:headerReference w:type="first" r:id="rId11"/>
      <w:pgSz w:w="11906" w:h="16838" w:code="9"/>
      <w:pgMar w:top="1418" w:right="1418" w:bottom="1134" w:left="1418" w:header="709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1BF1" w:rsidRDefault="00B81BF1">
      <w:r>
        <w:separator/>
      </w:r>
    </w:p>
  </w:endnote>
  <w:endnote w:type="continuationSeparator" w:id="0">
    <w:p w:rsidR="00B81BF1" w:rsidRDefault="00B81B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5FBF" w:rsidRDefault="00882D58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 w:rsidR="00A65FBF"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A65FBF" w:rsidRDefault="00A65FBF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1BF1" w:rsidRDefault="00B81BF1">
      <w:r>
        <w:separator/>
      </w:r>
    </w:p>
  </w:footnote>
  <w:footnote w:type="continuationSeparator" w:id="0">
    <w:p w:rsidR="00B81BF1" w:rsidRDefault="00B81B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5FBF" w:rsidRDefault="00882D58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 w:rsidR="00A65FBF"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A65FBF" w:rsidRDefault="00A65FBF">
    <w:pPr>
      <w:pStyle w:val="Kopfzeile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5FBF" w:rsidRDefault="00882D58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 w:rsidR="00A65FBF"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1A60AF">
      <w:rPr>
        <w:rStyle w:val="Seitenzahl"/>
        <w:noProof/>
      </w:rPr>
      <w:t>2</w:t>
    </w:r>
    <w:r>
      <w:rPr>
        <w:rStyle w:val="Seitenzahl"/>
      </w:rPr>
      <w:fldChar w:fldCharType="end"/>
    </w:r>
  </w:p>
  <w:p w:rsidR="00A65FBF" w:rsidRDefault="00964C8B">
    <w:pPr>
      <w:pStyle w:val="Kopfzeile"/>
      <w:jc w:val="center"/>
      <w:rPr>
        <w:rFonts w:ascii="Arial" w:hAnsi="Arial" w:cs="Arial"/>
        <w:sz w:val="20"/>
        <w:lang w:val="it-IT"/>
      </w:rPr>
    </w:pPr>
    <w:r>
      <w:rPr>
        <w:rFonts w:ascii="Arial" w:hAnsi="Arial" w:cs="Arial"/>
        <w:sz w:val="20"/>
        <w:lang w:val="cs-CZ"/>
      </w:rPr>
      <w:t>LLA KPF</w:t>
    </w:r>
    <w:r w:rsidR="00A65FBF">
      <w:rPr>
        <w:rFonts w:ascii="Arial" w:hAnsi="Arial" w:cs="Arial"/>
        <w:sz w:val="20"/>
        <w:lang w:val="it-IT"/>
      </w:rPr>
      <w:t xml:space="preserve"> </w:t>
    </w:r>
    <w:r w:rsidR="008B6989">
      <w:rPr>
        <w:rFonts w:ascii="Arial" w:hAnsi="Arial" w:cs="Arial"/>
        <w:sz w:val="20"/>
        <w:lang w:val="it-IT"/>
      </w:rPr>
      <w:t xml:space="preserve">ZIEL 3 </w:t>
    </w:r>
    <w:r>
      <w:rPr>
        <w:rFonts w:ascii="Arial" w:hAnsi="Arial" w:cs="Arial"/>
        <w:sz w:val="20"/>
        <w:lang w:val="it-IT"/>
      </w:rPr>
      <w:t>/</w:t>
    </w:r>
  </w:p>
  <w:p w:rsidR="00A65FBF" w:rsidRDefault="00A65FBF">
    <w:pPr>
      <w:pStyle w:val="Kopfzeile"/>
      <w:rPr>
        <w:rFonts w:ascii="Arial" w:hAnsi="Arial" w:cs="Arial"/>
        <w:sz w:val="20"/>
      </w:rPr>
    </w:pPr>
    <w:r>
      <w:rPr>
        <w:rFonts w:ascii="Arial" w:hAnsi="Arial" w:cs="Arial"/>
        <w:sz w:val="20"/>
        <w:lang w:val="it-IT"/>
      </w:rPr>
      <w:tab/>
    </w:r>
    <w:r>
      <w:rPr>
        <w:rFonts w:ascii="Arial" w:hAnsi="Arial" w:cs="Arial"/>
        <w:sz w:val="20"/>
      </w:rPr>
      <w:t>(</w:t>
    </w:r>
    <w:r w:rsidR="00964C8B">
      <w:rPr>
        <w:rFonts w:ascii="Arial" w:hAnsi="Arial" w:cs="Arial"/>
        <w:sz w:val="20"/>
      </w:rPr>
      <w:t>Sachsen – Tschechische Republik</w:t>
    </w:r>
    <w:r>
      <w:rPr>
        <w:rFonts w:ascii="Arial" w:hAnsi="Arial" w:cs="Arial"/>
        <w:sz w:val="20"/>
      </w:rPr>
      <w:t>)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5FBF" w:rsidRDefault="005E4DC4" w:rsidP="006C00EA">
    <w:pPr>
      <w:pStyle w:val="Kopfzeile"/>
      <w:jc w:val="center"/>
      <w:rPr>
        <w:rFonts w:ascii="Arial" w:hAnsi="Arial" w:cs="Arial"/>
        <w:sz w:val="20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155575</wp:posOffset>
          </wp:positionH>
          <wp:positionV relativeFrom="paragraph">
            <wp:posOffset>-209550</wp:posOffset>
          </wp:positionV>
          <wp:extent cx="831850" cy="635635"/>
          <wp:effectExtent l="0" t="0" r="6350" b="0"/>
          <wp:wrapNone/>
          <wp:docPr id="4" name="Bild 4" descr="Logo SN - CZ 2014-2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SN - CZ 2014-20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35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 w:val="20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5324475</wp:posOffset>
          </wp:positionH>
          <wp:positionV relativeFrom="page">
            <wp:posOffset>240665</wp:posOffset>
          </wp:positionV>
          <wp:extent cx="546735" cy="566420"/>
          <wp:effectExtent l="0" t="0" r="5715" b="5080"/>
          <wp:wrapNone/>
          <wp:docPr id="2" name="Bild 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 descr="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6735" cy="566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1908810</wp:posOffset>
          </wp:positionH>
          <wp:positionV relativeFrom="paragraph">
            <wp:posOffset>-81280</wp:posOffset>
          </wp:positionV>
          <wp:extent cx="2047875" cy="438150"/>
          <wp:effectExtent l="0" t="0" r="9525" b="0"/>
          <wp:wrapNone/>
          <wp:docPr id="5" name="Bild 5" descr="EFRE_DE_CZ_2014-2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FRE_DE_CZ_2014-202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65FBF">
      <w:rPr>
        <w:rFonts w:ascii="Arial" w:hAnsi="Arial" w:cs="Arial"/>
        <w:sz w:val="20"/>
      </w:rPr>
      <w:t xml:space="preserve">                                                       </w:t>
    </w:r>
  </w:p>
  <w:p w:rsidR="00A65FBF" w:rsidRDefault="00A65FBF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D180B"/>
    <w:multiLevelType w:val="hybridMultilevel"/>
    <w:tmpl w:val="435A2C5C"/>
    <w:lvl w:ilvl="0" w:tplc="F4B694AC">
      <w:start w:val="1"/>
      <w:numFmt w:val="bullet"/>
      <w:lvlText w:val="-"/>
      <w:lvlJc w:val="left"/>
      <w:pPr>
        <w:tabs>
          <w:tab w:val="num" w:pos="1558"/>
        </w:tabs>
        <w:ind w:left="1558" w:hanging="142"/>
      </w:pPr>
      <w:rPr>
        <w:rFonts w:ascii="Arial" w:hAnsi="Arial" w:hint="default"/>
      </w:rPr>
    </w:lvl>
    <w:lvl w:ilvl="1" w:tplc="EA986CD4">
      <w:start w:val="1"/>
      <w:numFmt w:val="decimal"/>
      <w:lvlText w:val="%2."/>
      <w:lvlJc w:val="left"/>
      <w:pPr>
        <w:tabs>
          <w:tab w:val="num" w:pos="1700"/>
        </w:tabs>
        <w:ind w:left="1700" w:firstLine="0"/>
      </w:pPr>
      <w:rPr>
        <w:rFonts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1">
    <w:nsid w:val="0A336F0D"/>
    <w:multiLevelType w:val="hybridMultilevel"/>
    <w:tmpl w:val="0978BBD0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13071ED7"/>
    <w:multiLevelType w:val="hybridMultilevel"/>
    <w:tmpl w:val="1F6CF34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4B8497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45F344B"/>
    <w:multiLevelType w:val="hybridMultilevel"/>
    <w:tmpl w:val="9F121C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482B3D"/>
    <w:multiLevelType w:val="multilevel"/>
    <w:tmpl w:val="F3EE8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9F87525"/>
    <w:multiLevelType w:val="hybridMultilevel"/>
    <w:tmpl w:val="29807046"/>
    <w:lvl w:ilvl="0" w:tplc="0D1AE03C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0C967BA"/>
    <w:multiLevelType w:val="hybridMultilevel"/>
    <w:tmpl w:val="D75A28DC"/>
    <w:lvl w:ilvl="0" w:tplc="D3CCBF8C">
      <w:numFmt w:val="bullet"/>
      <w:lvlText w:val="-"/>
      <w:lvlJc w:val="left"/>
      <w:pPr>
        <w:ind w:left="1776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7">
    <w:nsid w:val="225C4C77"/>
    <w:multiLevelType w:val="hybridMultilevel"/>
    <w:tmpl w:val="7264BFA4"/>
    <w:lvl w:ilvl="0" w:tplc="0D1AE03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F6D3522"/>
    <w:multiLevelType w:val="hybridMultilevel"/>
    <w:tmpl w:val="3EF2337C"/>
    <w:lvl w:ilvl="0" w:tplc="61BCE596">
      <w:start w:val="4"/>
      <w:numFmt w:val="decimal"/>
      <w:lvlText w:val="%1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9">
    <w:nsid w:val="407B648B"/>
    <w:multiLevelType w:val="hybridMultilevel"/>
    <w:tmpl w:val="27427A22"/>
    <w:lvl w:ilvl="0" w:tplc="EFC86486">
      <w:start w:val="26"/>
      <w:numFmt w:val="bullet"/>
      <w:lvlText w:val=""/>
      <w:lvlJc w:val="left"/>
      <w:pPr>
        <w:tabs>
          <w:tab w:val="num" w:pos="992"/>
        </w:tabs>
        <w:ind w:left="992" w:hanging="425"/>
      </w:pPr>
      <w:rPr>
        <w:rFonts w:ascii="Wingdings" w:hAnsi="Wingdings" w:hint="default"/>
      </w:rPr>
    </w:lvl>
    <w:lvl w:ilvl="1" w:tplc="B89488EA">
      <w:start w:val="26"/>
      <w:numFmt w:val="bullet"/>
      <w:lvlText w:val=""/>
      <w:lvlJc w:val="left"/>
      <w:pPr>
        <w:tabs>
          <w:tab w:val="num" w:pos="1865"/>
        </w:tabs>
        <w:ind w:left="1865" w:hanging="425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41190D7E"/>
    <w:multiLevelType w:val="hybridMultilevel"/>
    <w:tmpl w:val="43801C64"/>
    <w:lvl w:ilvl="0" w:tplc="04070005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1">
    <w:nsid w:val="6BC8256A"/>
    <w:multiLevelType w:val="hybridMultilevel"/>
    <w:tmpl w:val="E39426F2"/>
    <w:lvl w:ilvl="0" w:tplc="D22C57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4"/>
  </w:num>
  <w:num w:numId="3">
    <w:abstractNumId w:val="2"/>
  </w:num>
  <w:num w:numId="4">
    <w:abstractNumId w:val="9"/>
  </w:num>
  <w:num w:numId="5">
    <w:abstractNumId w:val="10"/>
  </w:num>
  <w:num w:numId="6">
    <w:abstractNumId w:val="3"/>
  </w:num>
  <w:num w:numId="7">
    <w:abstractNumId w:val="6"/>
  </w:num>
  <w:num w:numId="8">
    <w:abstractNumId w:val="0"/>
  </w:num>
  <w:num w:numId="9">
    <w:abstractNumId w:val="7"/>
  </w:num>
  <w:num w:numId="10">
    <w:abstractNumId w:val="1"/>
  </w:num>
  <w:num w:numId="11">
    <w:abstractNumId w:val="5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2D55"/>
    <w:rsid w:val="0000203F"/>
    <w:rsid w:val="00005D5A"/>
    <w:rsid w:val="00011031"/>
    <w:rsid w:val="000266A5"/>
    <w:rsid w:val="0003080F"/>
    <w:rsid w:val="00047DD4"/>
    <w:rsid w:val="00050FFF"/>
    <w:rsid w:val="00075989"/>
    <w:rsid w:val="000A1840"/>
    <w:rsid w:val="000A1CF9"/>
    <w:rsid w:val="000A3CEE"/>
    <w:rsid w:val="000B296D"/>
    <w:rsid w:val="000C1461"/>
    <w:rsid w:val="000C6981"/>
    <w:rsid w:val="000D1A87"/>
    <w:rsid w:val="000D2912"/>
    <w:rsid w:val="000D2D3F"/>
    <w:rsid w:val="000D61C5"/>
    <w:rsid w:val="000E2C69"/>
    <w:rsid w:val="000E3A02"/>
    <w:rsid w:val="000F2146"/>
    <w:rsid w:val="00123036"/>
    <w:rsid w:val="001273C9"/>
    <w:rsid w:val="0013170A"/>
    <w:rsid w:val="00147969"/>
    <w:rsid w:val="00157831"/>
    <w:rsid w:val="00157984"/>
    <w:rsid w:val="00175761"/>
    <w:rsid w:val="00175E0C"/>
    <w:rsid w:val="001827DF"/>
    <w:rsid w:val="00190E34"/>
    <w:rsid w:val="0019274F"/>
    <w:rsid w:val="0019397C"/>
    <w:rsid w:val="001A1FAF"/>
    <w:rsid w:val="001A56DC"/>
    <w:rsid w:val="001A60AF"/>
    <w:rsid w:val="001D1ECF"/>
    <w:rsid w:val="001D7FF7"/>
    <w:rsid w:val="001E0863"/>
    <w:rsid w:val="001E73A1"/>
    <w:rsid w:val="001F1F04"/>
    <w:rsid w:val="00216191"/>
    <w:rsid w:val="00231678"/>
    <w:rsid w:val="0024524E"/>
    <w:rsid w:val="00247D58"/>
    <w:rsid w:val="002575AD"/>
    <w:rsid w:val="00260D13"/>
    <w:rsid w:val="00262688"/>
    <w:rsid w:val="0026298E"/>
    <w:rsid w:val="002714A3"/>
    <w:rsid w:val="002759B9"/>
    <w:rsid w:val="002878CA"/>
    <w:rsid w:val="0029529B"/>
    <w:rsid w:val="002C47F5"/>
    <w:rsid w:val="002E0BFA"/>
    <w:rsid w:val="002E642E"/>
    <w:rsid w:val="002E67AE"/>
    <w:rsid w:val="002F3255"/>
    <w:rsid w:val="00302CCD"/>
    <w:rsid w:val="003050BB"/>
    <w:rsid w:val="00330DA8"/>
    <w:rsid w:val="003475FD"/>
    <w:rsid w:val="0035315C"/>
    <w:rsid w:val="003809C5"/>
    <w:rsid w:val="003A2BB4"/>
    <w:rsid w:val="003A51E6"/>
    <w:rsid w:val="003D67ED"/>
    <w:rsid w:val="003E1B9E"/>
    <w:rsid w:val="003E775D"/>
    <w:rsid w:val="003F09C3"/>
    <w:rsid w:val="003F7436"/>
    <w:rsid w:val="003F7D6F"/>
    <w:rsid w:val="00400C2E"/>
    <w:rsid w:val="004060A7"/>
    <w:rsid w:val="00412686"/>
    <w:rsid w:val="00431531"/>
    <w:rsid w:val="004326FC"/>
    <w:rsid w:val="00437A59"/>
    <w:rsid w:val="00441547"/>
    <w:rsid w:val="00442053"/>
    <w:rsid w:val="00443C81"/>
    <w:rsid w:val="004573DE"/>
    <w:rsid w:val="004665D2"/>
    <w:rsid w:val="00476EE8"/>
    <w:rsid w:val="004951BE"/>
    <w:rsid w:val="004A2610"/>
    <w:rsid w:val="004B1222"/>
    <w:rsid w:val="004C76EE"/>
    <w:rsid w:val="004D2C58"/>
    <w:rsid w:val="004D2D55"/>
    <w:rsid w:val="004D59A9"/>
    <w:rsid w:val="004E1511"/>
    <w:rsid w:val="004F1EF8"/>
    <w:rsid w:val="00505A3E"/>
    <w:rsid w:val="00523632"/>
    <w:rsid w:val="00525A31"/>
    <w:rsid w:val="00542409"/>
    <w:rsid w:val="0054784A"/>
    <w:rsid w:val="00554FD1"/>
    <w:rsid w:val="00560C1D"/>
    <w:rsid w:val="005863C2"/>
    <w:rsid w:val="005A1666"/>
    <w:rsid w:val="005A7D27"/>
    <w:rsid w:val="005B1378"/>
    <w:rsid w:val="005B6E45"/>
    <w:rsid w:val="005E4DC4"/>
    <w:rsid w:val="00603812"/>
    <w:rsid w:val="0060779C"/>
    <w:rsid w:val="006120B1"/>
    <w:rsid w:val="00616085"/>
    <w:rsid w:val="00622285"/>
    <w:rsid w:val="00623A9A"/>
    <w:rsid w:val="0063517F"/>
    <w:rsid w:val="00652483"/>
    <w:rsid w:val="0066264C"/>
    <w:rsid w:val="00663C23"/>
    <w:rsid w:val="006654C0"/>
    <w:rsid w:val="00684A65"/>
    <w:rsid w:val="00697C7F"/>
    <w:rsid w:val="006A75E1"/>
    <w:rsid w:val="006C00EA"/>
    <w:rsid w:val="006D39E8"/>
    <w:rsid w:val="006E1D5A"/>
    <w:rsid w:val="006E3062"/>
    <w:rsid w:val="006E6399"/>
    <w:rsid w:val="006F0DAD"/>
    <w:rsid w:val="006F541F"/>
    <w:rsid w:val="0072358E"/>
    <w:rsid w:val="00724288"/>
    <w:rsid w:val="007310A2"/>
    <w:rsid w:val="0075360D"/>
    <w:rsid w:val="00762B2B"/>
    <w:rsid w:val="00766C54"/>
    <w:rsid w:val="00780300"/>
    <w:rsid w:val="00784782"/>
    <w:rsid w:val="00785F1A"/>
    <w:rsid w:val="00790EAB"/>
    <w:rsid w:val="0079368F"/>
    <w:rsid w:val="007A115C"/>
    <w:rsid w:val="007B4ED7"/>
    <w:rsid w:val="007E0295"/>
    <w:rsid w:val="007F2FAA"/>
    <w:rsid w:val="00811BCE"/>
    <w:rsid w:val="008155E6"/>
    <w:rsid w:val="00853188"/>
    <w:rsid w:val="00861072"/>
    <w:rsid w:val="00864147"/>
    <w:rsid w:val="00882D58"/>
    <w:rsid w:val="00883C47"/>
    <w:rsid w:val="0089108A"/>
    <w:rsid w:val="008B6989"/>
    <w:rsid w:val="008C0D2C"/>
    <w:rsid w:val="008C341F"/>
    <w:rsid w:val="008E2C3F"/>
    <w:rsid w:val="008E72FD"/>
    <w:rsid w:val="008F52E9"/>
    <w:rsid w:val="008F621E"/>
    <w:rsid w:val="009118EF"/>
    <w:rsid w:val="00922703"/>
    <w:rsid w:val="00926DF7"/>
    <w:rsid w:val="00930456"/>
    <w:rsid w:val="00931886"/>
    <w:rsid w:val="009326F7"/>
    <w:rsid w:val="0093498E"/>
    <w:rsid w:val="0094203D"/>
    <w:rsid w:val="00942C51"/>
    <w:rsid w:val="0094317B"/>
    <w:rsid w:val="009540EA"/>
    <w:rsid w:val="00955AF0"/>
    <w:rsid w:val="00964C8B"/>
    <w:rsid w:val="00996557"/>
    <w:rsid w:val="00996B11"/>
    <w:rsid w:val="009A3629"/>
    <w:rsid w:val="009A4E5B"/>
    <w:rsid w:val="009A51F9"/>
    <w:rsid w:val="009B1091"/>
    <w:rsid w:val="009B183D"/>
    <w:rsid w:val="009B1B09"/>
    <w:rsid w:val="009C1E27"/>
    <w:rsid w:val="009C4535"/>
    <w:rsid w:val="009C69D5"/>
    <w:rsid w:val="009D0144"/>
    <w:rsid w:val="009D0318"/>
    <w:rsid w:val="009D7D7D"/>
    <w:rsid w:val="009E4AE4"/>
    <w:rsid w:val="009E647E"/>
    <w:rsid w:val="009F114C"/>
    <w:rsid w:val="009F31E5"/>
    <w:rsid w:val="009F66D2"/>
    <w:rsid w:val="00A07740"/>
    <w:rsid w:val="00A137C5"/>
    <w:rsid w:val="00A21B7A"/>
    <w:rsid w:val="00A26867"/>
    <w:rsid w:val="00A40997"/>
    <w:rsid w:val="00A40F6C"/>
    <w:rsid w:val="00A63232"/>
    <w:rsid w:val="00A65FBF"/>
    <w:rsid w:val="00A84EBE"/>
    <w:rsid w:val="00AC3A5E"/>
    <w:rsid w:val="00AD1CE7"/>
    <w:rsid w:val="00AF5886"/>
    <w:rsid w:val="00AF71F1"/>
    <w:rsid w:val="00B0286C"/>
    <w:rsid w:val="00B11EA6"/>
    <w:rsid w:val="00B130F1"/>
    <w:rsid w:val="00B172E9"/>
    <w:rsid w:val="00B2369E"/>
    <w:rsid w:val="00B31A8A"/>
    <w:rsid w:val="00B55CF7"/>
    <w:rsid w:val="00B572DC"/>
    <w:rsid w:val="00B614C9"/>
    <w:rsid w:val="00B81BF1"/>
    <w:rsid w:val="00B82BBD"/>
    <w:rsid w:val="00BA75E1"/>
    <w:rsid w:val="00BB4311"/>
    <w:rsid w:val="00BB4E87"/>
    <w:rsid w:val="00C10060"/>
    <w:rsid w:val="00C1666F"/>
    <w:rsid w:val="00C22AB9"/>
    <w:rsid w:val="00C646A9"/>
    <w:rsid w:val="00C81E1D"/>
    <w:rsid w:val="00C86612"/>
    <w:rsid w:val="00CA4F76"/>
    <w:rsid w:val="00CD13C4"/>
    <w:rsid w:val="00CD15CD"/>
    <w:rsid w:val="00CD6BAE"/>
    <w:rsid w:val="00CE4A62"/>
    <w:rsid w:val="00CE538C"/>
    <w:rsid w:val="00CF61B6"/>
    <w:rsid w:val="00D04E82"/>
    <w:rsid w:val="00D10AA1"/>
    <w:rsid w:val="00D31303"/>
    <w:rsid w:val="00D34A24"/>
    <w:rsid w:val="00D50F2C"/>
    <w:rsid w:val="00D540D3"/>
    <w:rsid w:val="00D6359A"/>
    <w:rsid w:val="00D87A52"/>
    <w:rsid w:val="00D91CD2"/>
    <w:rsid w:val="00DA2430"/>
    <w:rsid w:val="00DC78B3"/>
    <w:rsid w:val="00DD6735"/>
    <w:rsid w:val="00DE2275"/>
    <w:rsid w:val="00DE4682"/>
    <w:rsid w:val="00DE70DA"/>
    <w:rsid w:val="00DF7407"/>
    <w:rsid w:val="00E002E7"/>
    <w:rsid w:val="00E07A57"/>
    <w:rsid w:val="00E16044"/>
    <w:rsid w:val="00E411D1"/>
    <w:rsid w:val="00E5085C"/>
    <w:rsid w:val="00E54123"/>
    <w:rsid w:val="00E701FD"/>
    <w:rsid w:val="00E77647"/>
    <w:rsid w:val="00E80DC7"/>
    <w:rsid w:val="00E926EA"/>
    <w:rsid w:val="00E92AC7"/>
    <w:rsid w:val="00E979CD"/>
    <w:rsid w:val="00E97F2D"/>
    <w:rsid w:val="00EA427D"/>
    <w:rsid w:val="00EA7E4B"/>
    <w:rsid w:val="00EB0321"/>
    <w:rsid w:val="00EB3D46"/>
    <w:rsid w:val="00EB7837"/>
    <w:rsid w:val="00ED54AD"/>
    <w:rsid w:val="00EE20F4"/>
    <w:rsid w:val="00EE2926"/>
    <w:rsid w:val="00EE7EDB"/>
    <w:rsid w:val="00F039C4"/>
    <w:rsid w:val="00F07150"/>
    <w:rsid w:val="00F30FFD"/>
    <w:rsid w:val="00F50CCD"/>
    <w:rsid w:val="00F53A7B"/>
    <w:rsid w:val="00F57BF9"/>
    <w:rsid w:val="00F728AA"/>
    <w:rsid w:val="00F75602"/>
    <w:rsid w:val="00F8271C"/>
    <w:rsid w:val="00F85336"/>
    <w:rsid w:val="00F93220"/>
    <w:rsid w:val="00FB03A8"/>
    <w:rsid w:val="00FB4CC7"/>
    <w:rsid w:val="00FB5409"/>
    <w:rsid w:val="00FB5591"/>
    <w:rsid w:val="00FB7D77"/>
    <w:rsid w:val="00FD4F61"/>
    <w:rsid w:val="00FD6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326F7"/>
    <w:rPr>
      <w:sz w:val="24"/>
      <w:szCs w:val="24"/>
    </w:rPr>
  </w:style>
  <w:style w:type="paragraph" w:styleId="berschrift1">
    <w:name w:val="heading 1"/>
    <w:basedOn w:val="Standard"/>
    <w:next w:val="Standard"/>
    <w:qFormat/>
    <w:rsid w:val="00724288"/>
    <w:pPr>
      <w:keepNext/>
      <w:jc w:val="center"/>
      <w:outlineLvl w:val="0"/>
    </w:pPr>
    <w:rPr>
      <w:rFonts w:ascii="Arial" w:hAnsi="Arial" w:cs="Arial"/>
      <w:b/>
      <w:bCs/>
      <w:u w:val="single"/>
    </w:rPr>
  </w:style>
  <w:style w:type="paragraph" w:styleId="berschrift2">
    <w:name w:val="heading 2"/>
    <w:basedOn w:val="Standard"/>
    <w:next w:val="Standard"/>
    <w:qFormat/>
    <w:rsid w:val="00724288"/>
    <w:pPr>
      <w:keepNext/>
      <w:outlineLvl w:val="1"/>
    </w:pPr>
    <w:rPr>
      <w:rFonts w:ascii="Arial" w:hAnsi="Arial" w:cs="Arial"/>
      <w:b/>
      <w:bCs/>
      <w:sz w:val="22"/>
      <w:lang w:val="en-GB"/>
    </w:rPr>
  </w:style>
  <w:style w:type="paragraph" w:styleId="berschrift3">
    <w:name w:val="heading 3"/>
    <w:basedOn w:val="Standard"/>
    <w:next w:val="Standard"/>
    <w:qFormat/>
    <w:rsid w:val="00724288"/>
    <w:pPr>
      <w:keepNext/>
      <w:outlineLvl w:val="2"/>
    </w:pPr>
    <w:rPr>
      <w:rFonts w:ascii="Arial" w:hAnsi="Arial"/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724288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724288"/>
    <w:pPr>
      <w:tabs>
        <w:tab w:val="center" w:pos="4536"/>
        <w:tab w:val="right" w:pos="9072"/>
      </w:tabs>
    </w:pPr>
  </w:style>
  <w:style w:type="paragraph" w:styleId="Textkrper2">
    <w:name w:val="Body Text 2"/>
    <w:basedOn w:val="Standard"/>
    <w:rsid w:val="00724288"/>
    <w:pPr>
      <w:jc w:val="both"/>
    </w:pPr>
    <w:rPr>
      <w:rFonts w:ascii="Arial" w:hAnsi="Arial" w:cs="Arial"/>
    </w:rPr>
  </w:style>
  <w:style w:type="character" w:styleId="Seitenzahl">
    <w:name w:val="page number"/>
    <w:basedOn w:val="Absatz-Standardschriftart"/>
    <w:rsid w:val="00724288"/>
  </w:style>
  <w:style w:type="paragraph" w:styleId="Textkrper">
    <w:name w:val="Body Text"/>
    <w:basedOn w:val="Standard"/>
    <w:rsid w:val="00724288"/>
    <w:pPr>
      <w:jc w:val="center"/>
    </w:pPr>
    <w:rPr>
      <w:rFonts w:ascii="Verdana" w:hAnsi="Verdana"/>
      <w:sz w:val="28"/>
      <w:szCs w:val="20"/>
      <w:lang w:val="cs-CZ" w:eastAsia="cs-CZ"/>
    </w:rPr>
  </w:style>
  <w:style w:type="paragraph" w:styleId="Sprechblasentext">
    <w:name w:val="Balloon Text"/>
    <w:basedOn w:val="Standard"/>
    <w:semiHidden/>
    <w:rsid w:val="00554FD1"/>
    <w:rPr>
      <w:rFonts w:ascii="Tahoma" w:hAnsi="Tahoma" w:cs="Tahoma"/>
      <w:sz w:val="16"/>
      <w:szCs w:val="16"/>
    </w:rPr>
  </w:style>
  <w:style w:type="table" w:styleId="Tabellengitternetz">
    <w:name w:val="Tabellengitternetz"/>
    <w:basedOn w:val="NormaleTabelle"/>
    <w:rsid w:val="008F62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ett">
    <w:name w:val="Strong"/>
    <w:uiPriority w:val="22"/>
    <w:qFormat/>
    <w:rsid w:val="00697C7F"/>
    <w:rPr>
      <w:b/>
      <w:bCs/>
    </w:rPr>
  </w:style>
  <w:style w:type="character" w:customStyle="1" w:styleId="apple-converted-space">
    <w:name w:val="apple-converted-space"/>
    <w:basedOn w:val="Absatz-Standardschriftart"/>
    <w:rsid w:val="00697C7F"/>
  </w:style>
  <w:style w:type="character" w:styleId="Hyperlink">
    <w:name w:val="Hyperlink"/>
    <w:uiPriority w:val="99"/>
    <w:semiHidden/>
    <w:unhideWhenUsed/>
    <w:rsid w:val="004951B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326F7"/>
    <w:rPr>
      <w:sz w:val="24"/>
      <w:szCs w:val="24"/>
    </w:rPr>
  </w:style>
  <w:style w:type="paragraph" w:styleId="berschrift1">
    <w:name w:val="heading 1"/>
    <w:basedOn w:val="Standard"/>
    <w:next w:val="Standard"/>
    <w:qFormat/>
    <w:rsid w:val="00724288"/>
    <w:pPr>
      <w:keepNext/>
      <w:jc w:val="center"/>
      <w:outlineLvl w:val="0"/>
    </w:pPr>
    <w:rPr>
      <w:rFonts w:ascii="Arial" w:hAnsi="Arial" w:cs="Arial"/>
      <w:b/>
      <w:bCs/>
      <w:u w:val="single"/>
    </w:rPr>
  </w:style>
  <w:style w:type="paragraph" w:styleId="berschrift2">
    <w:name w:val="heading 2"/>
    <w:basedOn w:val="Standard"/>
    <w:next w:val="Standard"/>
    <w:qFormat/>
    <w:rsid w:val="00724288"/>
    <w:pPr>
      <w:keepNext/>
      <w:outlineLvl w:val="1"/>
    </w:pPr>
    <w:rPr>
      <w:rFonts w:ascii="Arial" w:hAnsi="Arial" w:cs="Arial"/>
      <w:b/>
      <w:bCs/>
      <w:sz w:val="22"/>
      <w:lang w:val="en-GB"/>
    </w:rPr>
  </w:style>
  <w:style w:type="paragraph" w:styleId="berschrift3">
    <w:name w:val="heading 3"/>
    <w:basedOn w:val="Standard"/>
    <w:next w:val="Standard"/>
    <w:qFormat/>
    <w:rsid w:val="00724288"/>
    <w:pPr>
      <w:keepNext/>
      <w:outlineLvl w:val="2"/>
    </w:pPr>
    <w:rPr>
      <w:rFonts w:ascii="Arial" w:hAnsi="Arial"/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724288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724288"/>
    <w:pPr>
      <w:tabs>
        <w:tab w:val="center" w:pos="4536"/>
        <w:tab w:val="right" w:pos="9072"/>
      </w:tabs>
    </w:pPr>
  </w:style>
  <w:style w:type="paragraph" w:styleId="Textkrper2">
    <w:name w:val="Body Text 2"/>
    <w:basedOn w:val="Standard"/>
    <w:rsid w:val="00724288"/>
    <w:pPr>
      <w:jc w:val="both"/>
    </w:pPr>
    <w:rPr>
      <w:rFonts w:ascii="Arial" w:hAnsi="Arial" w:cs="Arial"/>
    </w:rPr>
  </w:style>
  <w:style w:type="character" w:styleId="Seitenzahl">
    <w:name w:val="page number"/>
    <w:basedOn w:val="Absatz-Standardschriftart"/>
    <w:rsid w:val="00724288"/>
  </w:style>
  <w:style w:type="paragraph" w:styleId="Textkrper">
    <w:name w:val="Body Text"/>
    <w:basedOn w:val="Standard"/>
    <w:rsid w:val="00724288"/>
    <w:pPr>
      <w:jc w:val="center"/>
    </w:pPr>
    <w:rPr>
      <w:rFonts w:ascii="Verdana" w:hAnsi="Verdana"/>
      <w:sz w:val="28"/>
      <w:szCs w:val="20"/>
      <w:lang w:val="cs-CZ" w:eastAsia="cs-CZ"/>
    </w:rPr>
  </w:style>
  <w:style w:type="paragraph" w:styleId="Sprechblasentext">
    <w:name w:val="Balloon Text"/>
    <w:basedOn w:val="Standard"/>
    <w:semiHidden/>
    <w:rsid w:val="00554FD1"/>
    <w:rPr>
      <w:rFonts w:ascii="Tahoma" w:hAnsi="Tahoma" w:cs="Tahoma"/>
      <w:sz w:val="16"/>
      <w:szCs w:val="16"/>
    </w:rPr>
  </w:style>
  <w:style w:type="table" w:styleId="Tabellengitternetz">
    <w:name w:val="Tabellengitternetz"/>
    <w:basedOn w:val="NormaleTabelle"/>
    <w:rsid w:val="008F62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ett">
    <w:name w:val="Strong"/>
    <w:uiPriority w:val="22"/>
    <w:qFormat/>
    <w:rsid w:val="00697C7F"/>
    <w:rPr>
      <w:b/>
      <w:bCs/>
    </w:rPr>
  </w:style>
  <w:style w:type="character" w:customStyle="1" w:styleId="apple-converted-space">
    <w:name w:val="apple-converted-space"/>
    <w:basedOn w:val="Absatz-Standardschriftart"/>
    <w:rsid w:val="00697C7F"/>
  </w:style>
  <w:style w:type="character" w:styleId="Hyperlink">
    <w:name w:val="Hyperlink"/>
    <w:uiPriority w:val="99"/>
    <w:semiHidden/>
    <w:unhideWhenUsed/>
    <w:rsid w:val="004951B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5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49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0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018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756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FEDCA6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12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9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0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2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0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1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persibylle\Downloads\2011-08-09%20Vorlage%20Preisvergleiche%20(1)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2011-08-09 Vorlage Preisvergleiche (1)</Template>
  <TotalTime>0</TotalTime>
  <Pages>1</Pages>
  <Words>67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PROTOKOLL</vt:lpstr>
    </vt:vector>
  </TitlesOfParts>
  <Company>EUREGIO EGRENSIS e.V.</Company>
  <LinksUpToDate>false</LinksUpToDate>
  <CharactersWithSpaces>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PROTOKOLL</dc:title>
  <dc:creator>supersibylle</dc:creator>
  <cp:lastModifiedBy>Windows-Benutzer</cp:lastModifiedBy>
  <cp:revision>2</cp:revision>
  <cp:lastPrinted>2013-05-29T10:57:00Z</cp:lastPrinted>
  <dcterms:created xsi:type="dcterms:W3CDTF">2020-01-08T14:12:00Z</dcterms:created>
  <dcterms:modified xsi:type="dcterms:W3CDTF">2020-01-08T14:12:00Z</dcterms:modified>
</cp:coreProperties>
</file>